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219" w:rsidRPr="00273A01" w:rsidRDefault="00345219" w:rsidP="00273A01">
      <w:pPr>
        <w:rPr>
          <w:b/>
          <w:sz w:val="28"/>
          <w:szCs w:val="28"/>
        </w:rPr>
      </w:pPr>
      <w:r w:rsidRPr="00273A01">
        <w:rPr>
          <w:b/>
          <w:sz w:val="28"/>
          <w:szCs w:val="28"/>
        </w:rPr>
        <w:t xml:space="preserve">      SORTIE  UNE JOURNEE DANS LE LOT ET GARONNE  LUNDI 9 JUIN 2014</w:t>
      </w:r>
    </w:p>
    <w:p w:rsidR="00345219" w:rsidRPr="00273A01" w:rsidRDefault="00345219" w:rsidP="00273A01">
      <w:r>
        <w:rPr>
          <w:noProof/>
          <w:lang w:eastAsia="fr-FR"/>
        </w:rPr>
        <w:pict>
          <v:rect id="Rectangle 1" o:spid="_x0000_s1026" style="position:absolute;margin-left:-5.1pt;margin-top:27.5pt;width:153.35pt;height:113.95pt;z-index:251654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" fillcolor="window" strokecolor="window" strokeweight="2pt">
            <v:textbox>
              <w:txbxContent>
                <w:p w:rsidR="00345219" w:rsidRDefault="00345219" w:rsidP="00273A01">
                  <w:pPr>
                    <w:jc w:val="center"/>
                  </w:pPr>
                  <w:r w:rsidRPr="00673563">
                    <w:rPr>
                      <w:noProof/>
                      <w:lang w:eastAsia="fr-FR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0" o:spid="_x0000_i1026" type="#_x0000_t75" style="width:137.25pt;height:102.75pt;visibility:visible">
                        <v:imagedata r:id="rId4" o:title="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Rectangle 4" o:spid="_x0000_s1027" style="position:absolute;margin-left:322.95pt;margin-top:18.55pt;width:162.75pt;height:111.4pt;z-index:251656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" fillcolor="window" strokecolor="window" strokeweight="2pt">
            <v:textbox>
              <w:txbxContent>
                <w:p w:rsidR="00345219" w:rsidRDefault="00345219" w:rsidP="00273A01">
                  <w:pPr>
                    <w:jc w:val="center"/>
                  </w:pPr>
                  <w:r w:rsidRPr="00673563">
                    <w:rPr>
                      <w:noProof/>
                      <w:lang w:eastAsia="fr-FR"/>
                    </w:rPr>
                    <w:pict>
                      <v:shape id="Image 11" o:spid="_x0000_i1028" type="#_x0000_t75" style="width:108pt;height:108pt;visibility:visible">
                        <v:imagedata r:id="rId5" o:title="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Rectangle 2" o:spid="_x0000_s1028" style="position:absolute;margin-left:167.7pt;margin-top:18.6pt;width:141.45pt;height:111.45pt;z-index:2516556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" fillcolor="window" strokecolor="window" strokeweight="2pt">
            <v:textbox>
              <w:txbxContent>
                <w:p w:rsidR="00345219" w:rsidRDefault="00345219" w:rsidP="00273A01">
                  <w:pPr>
                    <w:jc w:val="center"/>
                  </w:pPr>
                  <w:r w:rsidRPr="00673563">
                    <w:rPr>
                      <w:noProof/>
                      <w:lang w:eastAsia="fr-FR"/>
                    </w:rPr>
                    <w:pict>
                      <v:shape id="Image 12" o:spid="_x0000_i1030" type="#_x0000_t75" style="width:97.5pt;height:137.25pt;visibility:visible">
                        <v:imagedata r:id="rId6" o:title=""/>
                      </v:shape>
                    </w:pict>
                  </w:r>
                </w:p>
              </w:txbxContent>
            </v:textbox>
          </v:rect>
        </w:pict>
      </w:r>
      <w:r w:rsidRPr="00273A01">
        <w:t>C’est par une belle et chaude journée que nous nous sommes rendus à PRAYSSAS  « joli village de caractère »</w:t>
      </w:r>
    </w:p>
    <w:p w:rsidR="00345219" w:rsidRPr="00273A01" w:rsidRDefault="00345219" w:rsidP="00273A01"/>
    <w:p w:rsidR="00345219" w:rsidRPr="00273A01" w:rsidRDefault="00345219" w:rsidP="00273A01"/>
    <w:p w:rsidR="00345219" w:rsidRPr="00273A01" w:rsidRDefault="00345219" w:rsidP="00273A01"/>
    <w:p w:rsidR="00345219" w:rsidRPr="00273A01" w:rsidRDefault="00345219" w:rsidP="00273A01">
      <w:pPr>
        <w:spacing w:after="0"/>
      </w:pPr>
    </w:p>
    <w:p w:rsidR="00345219" w:rsidRPr="00273A01" w:rsidRDefault="00345219" w:rsidP="00273A01">
      <w:pPr>
        <w:spacing w:after="0"/>
      </w:pPr>
    </w:p>
    <w:p w:rsidR="00345219" w:rsidRPr="00273A01" w:rsidRDefault="00345219" w:rsidP="00273A01">
      <w:pPr>
        <w:spacing w:after="0"/>
      </w:pPr>
      <w:r>
        <w:rPr>
          <w:noProof/>
          <w:lang w:eastAsia="fr-FR"/>
        </w:rPr>
        <w:pict>
          <v:rect id="Rectangle 5" o:spid="_x0000_s1029" style="position:absolute;margin-left:283.5pt;margin-top:3.4pt;width:189pt;height:105.15pt;z-index:251657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" fillcolor="window" strokecolor="window" strokeweight="2pt">
            <v:textbox>
              <w:txbxContent>
                <w:p w:rsidR="00345219" w:rsidRDefault="00345219" w:rsidP="00273A01">
                  <w:pPr>
                    <w:jc w:val="center"/>
                  </w:pPr>
                  <w:r w:rsidRPr="00673563">
                    <w:rPr>
                      <w:noProof/>
                      <w:lang w:eastAsia="fr-FR"/>
                    </w:rPr>
                    <w:pict>
                      <v:shape id="Image 13" o:spid="_x0000_i1032" type="#_x0000_t75" style="width:159pt;height:92.25pt;visibility:visible">
                        <v:imagedata r:id="rId7" o:title=""/>
                      </v:shape>
                    </w:pict>
                  </w:r>
                </w:p>
              </w:txbxContent>
            </v:textbox>
          </v:rect>
        </w:pict>
      </w:r>
    </w:p>
    <w:p w:rsidR="00345219" w:rsidRPr="00273A01" w:rsidRDefault="00345219" w:rsidP="00273A01">
      <w:pPr>
        <w:spacing w:after="0"/>
      </w:pPr>
      <w:r w:rsidRPr="00273A01">
        <w:t>Comme de bien entendu, nous avons été accueillis de façon</w:t>
      </w:r>
    </w:p>
    <w:p w:rsidR="00345219" w:rsidRPr="00273A01" w:rsidRDefault="00345219" w:rsidP="00273A01">
      <w:pPr>
        <w:spacing w:after="0"/>
      </w:pPr>
      <w:r w:rsidRPr="00273A01">
        <w:t xml:space="preserve">très conviviale avec une collation préparée par les épouses de </w:t>
      </w:r>
    </w:p>
    <w:p w:rsidR="00345219" w:rsidRPr="00273A01" w:rsidRDefault="00345219" w:rsidP="00273A01">
      <w:pPr>
        <w:spacing w:after="0"/>
      </w:pPr>
      <w:r w:rsidRPr="00273A01">
        <w:t>nos hôtes.</w:t>
      </w:r>
    </w:p>
    <w:p w:rsidR="00345219" w:rsidRPr="00273A01" w:rsidRDefault="00345219" w:rsidP="00273A01"/>
    <w:p w:rsidR="00345219" w:rsidRPr="00273A01" w:rsidRDefault="00345219" w:rsidP="00273A01">
      <w:r>
        <w:rPr>
          <w:noProof/>
          <w:lang w:eastAsia="fr-FR"/>
        </w:rPr>
        <w:pict>
          <v:rect id="Rectangle 6" o:spid="_x0000_s1030" style="position:absolute;margin-left:.5pt;margin-top:19.55pt;width:249.2pt;height:126.45pt;z-index:251658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" fillcolor="window" strokecolor="window" strokeweight="2pt">
            <v:textbox>
              <w:txbxContent>
                <w:p w:rsidR="00345219" w:rsidRDefault="00345219" w:rsidP="00273A01">
                  <w:pPr>
                    <w:jc w:val="center"/>
                  </w:pPr>
                  <w:r w:rsidRPr="00673563">
                    <w:rPr>
                      <w:noProof/>
                      <w:lang w:eastAsia="fr-FR"/>
                    </w:rPr>
                    <w:pict>
                      <v:shape id="Image 14" o:spid="_x0000_i1034" type="#_x0000_t75" style="width:209.25pt;height:141pt;visibility:visible">
                        <v:imagedata r:id="rId8" o:title=""/>
                      </v:shape>
                    </w:pict>
                  </w:r>
                </w:p>
              </w:txbxContent>
            </v:textbox>
          </v:rect>
        </w:pict>
      </w:r>
    </w:p>
    <w:p w:rsidR="00345219" w:rsidRPr="00273A01" w:rsidRDefault="00345219" w:rsidP="00273A01">
      <w:pPr>
        <w:spacing w:after="0"/>
        <w:ind w:left="1416"/>
      </w:pPr>
      <w:r w:rsidRPr="00273A01">
        <w:t xml:space="preserve">                                                                            Gabriel nous a parlé de ses cultures : </w:t>
      </w:r>
    </w:p>
    <w:p w:rsidR="00345219" w:rsidRPr="00273A01" w:rsidRDefault="00345219" w:rsidP="00273A01">
      <w:pPr>
        <w:spacing w:after="0"/>
        <w:ind w:left="5664"/>
      </w:pPr>
      <w:r w:rsidRPr="00273A01">
        <w:t>- 1ha de fruitiers (pêches et nectarines) auquel il vient d’ajouter ½ ha des mêmes fruitiers</w:t>
      </w:r>
      <w:bookmarkStart w:id="0" w:name="_GoBack"/>
      <w:bookmarkEnd w:id="0"/>
    </w:p>
    <w:p w:rsidR="00345219" w:rsidRPr="00273A01" w:rsidRDefault="00345219" w:rsidP="00273A01">
      <w:pPr>
        <w:spacing w:after="0"/>
        <w:ind w:left="4956"/>
        <w:jc w:val="center"/>
      </w:pPr>
      <w:r w:rsidRPr="00273A01">
        <w:t xml:space="preserve">         -  1ha de vignes « de table » en appellation bio depuis cette année</w:t>
      </w:r>
    </w:p>
    <w:p w:rsidR="00345219" w:rsidRPr="00273A01" w:rsidRDefault="00345219" w:rsidP="00273A01">
      <w:pPr>
        <w:spacing w:after="0"/>
        <w:ind w:left="5664"/>
      </w:pPr>
      <w:r w:rsidRPr="00273A01">
        <w:t xml:space="preserve"> - 20 ares de  vignes  pour raisin sans pépin, petite récolte cette année.</w:t>
      </w:r>
    </w:p>
    <w:p w:rsidR="00345219" w:rsidRPr="00273A01" w:rsidRDefault="00345219" w:rsidP="00273A01">
      <w:r>
        <w:rPr>
          <w:noProof/>
          <w:lang w:eastAsia="fr-FR"/>
        </w:rPr>
        <w:pict>
          <v:rect id="Rectangle 7" o:spid="_x0000_s1031" style="position:absolute;margin-left:283.5pt;margin-top:21.65pt;width:177.8pt;height:140.85pt;z-index:251659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" fillcolor="window" strokecolor="window" strokeweight="2pt">
            <v:textbox>
              <w:txbxContent>
                <w:p w:rsidR="00345219" w:rsidRDefault="00345219" w:rsidP="00273A01">
                  <w:pPr>
                    <w:jc w:val="center"/>
                  </w:pPr>
                  <w:r w:rsidRPr="00673563">
                    <w:rPr>
                      <w:noProof/>
                      <w:lang w:eastAsia="fr-FR"/>
                    </w:rPr>
                    <w:pict>
                      <v:shape id="Image 15" o:spid="_x0000_i1036" type="#_x0000_t75" style="width:156.75pt;height:2in;visibility:visible">
                        <v:imagedata r:id="rId9" o:title=""/>
                      </v:shape>
                    </w:pict>
                  </w:r>
                </w:p>
              </w:txbxContent>
            </v:textbox>
          </v:rect>
        </w:pict>
      </w:r>
    </w:p>
    <w:p w:rsidR="00345219" w:rsidRPr="00273A01" w:rsidRDefault="00345219" w:rsidP="00273A01">
      <w:pPr>
        <w:spacing w:after="120"/>
      </w:pPr>
    </w:p>
    <w:p w:rsidR="00345219" w:rsidRPr="00273A01" w:rsidRDefault="00345219" w:rsidP="00273A01">
      <w:pPr>
        <w:spacing w:after="120"/>
      </w:pPr>
      <w:r w:rsidRPr="00273A01">
        <w:t>Comme nous sommes de vrais amapiens, nous avons eu droit</w:t>
      </w:r>
    </w:p>
    <w:p w:rsidR="00345219" w:rsidRPr="00273A01" w:rsidRDefault="00345219" w:rsidP="00273A01">
      <w:pPr>
        <w:spacing w:after="120"/>
      </w:pPr>
      <w:r w:rsidRPr="00273A01">
        <w:t xml:space="preserve"> à des TP : récolte des nectarines mûres (rouges et qui se </w:t>
      </w:r>
    </w:p>
    <w:p w:rsidR="00345219" w:rsidRPr="00273A01" w:rsidRDefault="00345219" w:rsidP="00273A01">
      <w:pPr>
        <w:spacing w:after="120"/>
      </w:pPr>
      <w:r w:rsidRPr="00273A01">
        <w:t>détachent facilement par rotation du fruit).</w:t>
      </w:r>
    </w:p>
    <w:p w:rsidR="00345219" w:rsidRPr="00273A01" w:rsidRDefault="00345219" w:rsidP="00273A01">
      <w:pPr>
        <w:spacing w:after="120"/>
      </w:pPr>
      <w:r w:rsidRPr="00273A01">
        <w:t xml:space="preserve"> Nous en avons récolté 150kg en ½ heure !!</w:t>
      </w:r>
    </w:p>
    <w:p w:rsidR="00345219" w:rsidRPr="00273A01" w:rsidRDefault="00345219" w:rsidP="00273A01"/>
    <w:p w:rsidR="00345219" w:rsidRPr="00273A01" w:rsidRDefault="00345219" w:rsidP="00273A01">
      <w:r>
        <w:rPr>
          <w:noProof/>
          <w:lang w:eastAsia="fr-FR"/>
        </w:rPr>
        <w:pict>
          <v:rect id="Rectangle 9" o:spid="_x0000_s1032" style="position:absolute;margin-left:259.7pt;margin-top:12.6pt;width:229.1pt;height:221pt;z-index:251661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" fillcolor="window" strokecolor="window" strokeweight="2pt">
            <v:textbox>
              <w:txbxContent>
                <w:p w:rsidR="00345219" w:rsidRDefault="00345219" w:rsidP="00273A01">
                  <w:pPr>
                    <w:jc w:val="center"/>
                  </w:pPr>
                  <w:r w:rsidRPr="00673563">
                    <w:rPr>
                      <w:noProof/>
                      <w:lang w:eastAsia="fr-FR"/>
                    </w:rPr>
                    <w:pict>
                      <v:shape id="Image 16" o:spid="_x0000_i1038" type="#_x0000_t75" style="width:210.75pt;height:281.25pt;visibility:visible">
                        <v:imagedata r:id="rId10" o:title=""/>
                      </v:shape>
                    </w:pict>
                  </w:r>
                </w:p>
              </w:txbxContent>
            </v:textbox>
          </v:rect>
        </w:pict>
      </w:r>
    </w:p>
    <w:p w:rsidR="00345219" w:rsidRPr="00273A01" w:rsidRDefault="00345219" w:rsidP="00273A01">
      <w:r>
        <w:rPr>
          <w:noProof/>
          <w:lang w:eastAsia="fr-FR"/>
        </w:rPr>
        <w:pict>
          <v:rect id="Rectangle 8" o:spid="_x0000_s1033" style="position:absolute;margin-left:.5pt;margin-top:13.45pt;width:242.3pt;height:199.7pt;z-index:251660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" fillcolor="window" strokecolor="window" strokeweight="2pt">
            <v:textbox>
              <w:txbxContent>
                <w:p w:rsidR="00345219" w:rsidRDefault="00345219" w:rsidP="00273A01">
                  <w:pPr>
                    <w:jc w:val="center"/>
                  </w:pPr>
                  <w:r w:rsidRPr="00673563">
                    <w:rPr>
                      <w:noProof/>
                      <w:lang w:eastAsia="fr-FR"/>
                    </w:rPr>
                    <w:pict>
                      <v:shape id="Image 17" o:spid="_x0000_i1040" type="#_x0000_t75" style="width:223.5pt;height:168pt;visibility:visible">
                        <v:imagedata r:id="rId11" o:title=""/>
                      </v:shape>
                    </w:pict>
                  </w:r>
                </w:p>
              </w:txbxContent>
            </v:textbox>
          </v:rect>
        </w:pict>
      </w:r>
    </w:p>
    <w:p w:rsidR="00345219" w:rsidRDefault="00345219">
      <w:r>
        <w:rPr>
          <w:noProof/>
          <w:lang w:eastAsia="fr-FR"/>
        </w:rPr>
        <w:pict>
          <v:rect id="_x0000_s1034" style="position:absolute;margin-left:271.7pt;margin-top:539.95pt;width:229.1pt;height:221pt;z-index:2516536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" fillcolor="window" strokecolor="window" strokeweight="2pt">
            <v:textbox>
              <w:txbxContent>
                <w:p w:rsidR="00345219" w:rsidRDefault="00345219" w:rsidP="00273A01">
                  <w:pPr>
                    <w:jc w:val="center"/>
                  </w:pPr>
                </w:p>
              </w:txbxContent>
            </v:textbox>
          </v:rect>
        </w:pict>
      </w:r>
    </w:p>
    <w:sectPr w:rsidR="00345219" w:rsidSect="00273A01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3A01"/>
    <w:rsid w:val="000244A8"/>
    <w:rsid w:val="002144D2"/>
    <w:rsid w:val="00273A01"/>
    <w:rsid w:val="00345219"/>
    <w:rsid w:val="005C7461"/>
    <w:rsid w:val="00673563"/>
    <w:rsid w:val="00BF3F78"/>
    <w:rsid w:val="00CD3754"/>
    <w:rsid w:val="00D40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A0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73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73A0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138</Words>
  <Characters>760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SORTIE  UNE JOURNEE DANS LE LOT ET GARONNE  LUNDI 9 JUIN 2014</dc:title>
  <dc:subject/>
  <dc:creator>annick</dc:creator>
  <cp:keywords/>
  <dc:description/>
  <cp:lastModifiedBy>CG33</cp:lastModifiedBy>
  <cp:revision>2</cp:revision>
  <dcterms:created xsi:type="dcterms:W3CDTF">2014-06-18T07:15:00Z</dcterms:created>
  <dcterms:modified xsi:type="dcterms:W3CDTF">2014-06-18T07:15:00Z</dcterms:modified>
</cp:coreProperties>
</file>